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45D" w:rsidRDefault="0047545D" w:rsidP="0047545D">
      <w:pPr>
        <w:rPr>
          <w:b/>
        </w:rPr>
      </w:pPr>
    </w:p>
    <w:p w:rsidR="0047545D" w:rsidRPr="00A84569" w:rsidRDefault="0047545D" w:rsidP="0047545D">
      <w:pPr>
        <w:jc w:val="center"/>
        <w:rPr>
          <w:b/>
          <w:i/>
          <w:sz w:val="28"/>
          <w:szCs w:val="28"/>
        </w:rPr>
      </w:pPr>
      <w:r w:rsidRPr="00A84569">
        <w:rPr>
          <w:b/>
          <w:i/>
          <w:sz w:val="28"/>
          <w:szCs w:val="28"/>
        </w:rPr>
        <w:t xml:space="preserve">DTRB </w:t>
      </w:r>
      <w:r>
        <w:rPr>
          <w:b/>
          <w:i/>
          <w:sz w:val="28"/>
          <w:szCs w:val="28"/>
        </w:rPr>
        <w:t>Career</w:t>
      </w:r>
      <w:r w:rsidRPr="00A84569">
        <w:rPr>
          <w:b/>
          <w:i/>
          <w:sz w:val="28"/>
          <w:szCs w:val="28"/>
        </w:rPr>
        <w:t xml:space="preserve"> Voice Survey 2020</w:t>
      </w:r>
    </w:p>
    <w:p w:rsidR="0047545D" w:rsidRPr="00A84569" w:rsidRDefault="0047545D" w:rsidP="0047545D">
      <w:pPr>
        <w:jc w:val="center"/>
        <w:rPr>
          <w:i/>
        </w:rPr>
      </w:pPr>
      <w:r w:rsidRPr="00A84569">
        <w:rPr>
          <w:i/>
        </w:rPr>
        <w:t>This is an anonymous survey. Please complete this as honestly as possible. If you are unsure what a question means, please ask your form tutor.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957"/>
        <w:gridCol w:w="1984"/>
        <w:gridCol w:w="3544"/>
      </w:tblGrid>
      <w:tr w:rsidR="0047545D" w:rsidTr="0047545D">
        <w:tc>
          <w:tcPr>
            <w:tcW w:w="10485" w:type="dxa"/>
            <w:gridSpan w:val="3"/>
          </w:tcPr>
          <w:p w:rsidR="0047545D" w:rsidRDefault="0047545D" w:rsidP="007A4BDD">
            <w:pPr>
              <w:jc w:val="both"/>
              <w:rPr>
                <w:b/>
                <w:sz w:val="24"/>
                <w:szCs w:val="24"/>
              </w:rPr>
            </w:pPr>
            <w:bookmarkStart w:id="0" w:name="_GoBack"/>
            <w:r w:rsidRPr="00A84569">
              <w:rPr>
                <w:b/>
                <w:sz w:val="24"/>
                <w:szCs w:val="24"/>
              </w:rPr>
              <w:t>Activity Name</w:t>
            </w:r>
          </w:p>
          <w:p w:rsidR="0047545D" w:rsidRPr="00A84569" w:rsidRDefault="0047545D" w:rsidP="007A4BD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 10 Medical Mavericks</w:t>
            </w:r>
          </w:p>
        </w:tc>
      </w:tr>
      <w:bookmarkEnd w:id="0"/>
      <w:tr w:rsidR="0047545D" w:rsidTr="0047545D">
        <w:tc>
          <w:tcPr>
            <w:tcW w:w="4957" w:type="dxa"/>
          </w:tcPr>
          <w:p w:rsidR="0047545D" w:rsidRPr="00AE53CD" w:rsidRDefault="0047545D" w:rsidP="007A4BDD">
            <w:pPr>
              <w:rPr>
                <w:i/>
              </w:rPr>
            </w:pPr>
          </w:p>
        </w:tc>
        <w:tc>
          <w:tcPr>
            <w:tcW w:w="1984" w:type="dxa"/>
          </w:tcPr>
          <w:p w:rsidR="0047545D" w:rsidRPr="00AE53CD" w:rsidRDefault="0047545D" w:rsidP="007A4BDD">
            <w:pPr>
              <w:jc w:val="center"/>
              <w:rPr>
                <w:b/>
              </w:rPr>
            </w:pPr>
            <w:r w:rsidRPr="00AE53CD">
              <w:rPr>
                <w:b/>
              </w:rPr>
              <w:t>Yes</w:t>
            </w:r>
          </w:p>
        </w:tc>
        <w:tc>
          <w:tcPr>
            <w:tcW w:w="3544" w:type="dxa"/>
          </w:tcPr>
          <w:p w:rsidR="0047545D" w:rsidRPr="00AE53CD" w:rsidRDefault="0047545D" w:rsidP="007A4BDD">
            <w:pPr>
              <w:jc w:val="center"/>
              <w:rPr>
                <w:b/>
              </w:rPr>
            </w:pPr>
            <w:r w:rsidRPr="00AE53CD">
              <w:rPr>
                <w:b/>
              </w:rPr>
              <w:t>No</w:t>
            </w:r>
          </w:p>
        </w:tc>
      </w:tr>
      <w:tr w:rsidR="0047545D" w:rsidTr="0047545D">
        <w:tc>
          <w:tcPr>
            <w:tcW w:w="4957" w:type="dxa"/>
          </w:tcPr>
          <w:p w:rsidR="0047545D" w:rsidRPr="00AE53CD" w:rsidRDefault="0047545D" w:rsidP="007A4BDD">
            <w:pPr>
              <w:rPr>
                <w:i/>
              </w:rPr>
            </w:pPr>
            <w:r>
              <w:rPr>
                <w:i/>
              </w:rPr>
              <w:t>I would like to participate in more career-related workshops to help me learn and develop.</w:t>
            </w:r>
          </w:p>
        </w:tc>
        <w:tc>
          <w:tcPr>
            <w:tcW w:w="1984" w:type="dxa"/>
          </w:tcPr>
          <w:p w:rsidR="0047545D" w:rsidRDefault="0047545D" w:rsidP="007A4BDD">
            <w:r>
              <w:t>100%</w:t>
            </w:r>
          </w:p>
        </w:tc>
        <w:tc>
          <w:tcPr>
            <w:tcW w:w="3544" w:type="dxa"/>
          </w:tcPr>
          <w:p w:rsidR="0047545D" w:rsidRDefault="0047545D" w:rsidP="007A4BDD">
            <w:r>
              <w:t>0%</w:t>
            </w:r>
          </w:p>
        </w:tc>
      </w:tr>
      <w:tr w:rsidR="0047545D" w:rsidTr="0047545D">
        <w:tc>
          <w:tcPr>
            <w:tcW w:w="4957" w:type="dxa"/>
          </w:tcPr>
          <w:p w:rsidR="0047545D" w:rsidRDefault="0047545D" w:rsidP="007A4BDD">
            <w:pPr>
              <w:rPr>
                <w:i/>
              </w:rPr>
            </w:pPr>
            <w:r>
              <w:rPr>
                <w:i/>
              </w:rPr>
              <w:t>I found the activity useful.</w:t>
            </w:r>
          </w:p>
          <w:p w:rsidR="0047545D" w:rsidRPr="00AE53CD" w:rsidRDefault="0047545D" w:rsidP="007A4BDD">
            <w:pPr>
              <w:rPr>
                <w:i/>
              </w:rPr>
            </w:pPr>
          </w:p>
        </w:tc>
        <w:tc>
          <w:tcPr>
            <w:tcW w:w="1984" w:type="dxa"/>
          </w:tcPr>
          <w:p w:rsidR="0047545D" w:rsidRPr="00361BF8" w:rsidRDefault="0047545D" w:rsidP="007A4BDD">
            <w:r>
              <w:t>100</w:t>
            </w:r>
            <w:r w:rsidRPr="00361BF8">
              <w:t>%</w:t>
            </w:r>
          </w:p>
        </w:tc>
        <w:tc>
          <w:tcPr>
            <w:tcW w:w="3544" w:type="dxa"/>
          </w:tcPr>
          <w:p w:rsidR="0047545D" w:rsidRDefault="0047545D" w:rsidP="007A4BDD">
            <w:r>
              <w:t>3%</w:t>
            </w:r>
          </w:p>
        </w:tc>
      </w:tr>
      <w:tr w:rsidR="0047545D" w:rsidTr="0047545D">
        <w:tc>
          <w:tcPr>
            <w:tcW w:w="4957" w:type="dxa"/>
          </w:tcPr>
          <w:p w:rsidR="0047545D" w:rsidRPr="00AE53CD" w:rsidRDefault="0047545D" w:rsidP="007A4BDD">
            <w:pPr>
              <w:rPr>
                <w:i/>
              </w:rPr>
            </w:pPr>
            <w:r>
              <w:rPr>
                <w:i/>
              </w:rPr>
              <w:t>The activity has helped me to</w:t>
            </w:r>
            <w:r w:rsidRPr="00AE53CD">
              <w:rPr>
                <w:i/>
              </w:rPr>
              <w:t xml:space="preserve"> understand</w:t>
            </w:r>
            <w:r>
              <w:rPr>
                <w:i/>
              </w:rPr>
              <w:t xml:space="preserve"> and develop</w:t>
            </w:r>
            <w:r w:rsidRPr="00AE53CD">
              <w:rPr>
                <w:i/>
              </w:rPr>
              <w:t xml:space="preserve"> the skills that increase my employability.</w:t>
            </w:r>
          </w:p>
        </w:tc>
        <w:tc>
          <w:tcPr>
            <w:tcW w:w="1984" w:type="dxa"/>
          </w:tcPr>
          <w:p w:rsidR="0047545D" w:rsidRDefault="0047545D" w:rsidP="007A4BDD">
            <w:r>
              <w:t>100%</w:t>
            </w:r>
          </w:p>
        </w:tc>
        <w:tc>
          <w:tcPr>
            <w:tcW w:w="3544" w:type="dxa"/>
          </w:tcPr>
          <w:p w:rsidR="0047545D" w:rsidRDefault="0047545D" w:rsidP="007A4BDD">
            <w:r>
              <w:t>0%</w:t>
            </w:r>
          </w:p>
        </w:tc>
      </w:tr>
      <w:tr w:rsidR="0047545D" w:rsidTr="0047545D">
        <w:tc>
          <w:tcPr>
            <w:tcW w:w="4957" w:type="dxa"/>
          </w:tcPr>
          <w:p w:rsidR="0047545D" w:rsidRPr="00AE53CD" w:rsidRDefault="0047545D" w:rsidP="007A4BDD">
            <w:pPr>
              <w:rPr>
                <w:i/>
              </w:rPr>
            </w:pPr>
            <w:r>
              <w:rPr>
                <w:i/>
              </w:rPr>
              <w:t>The activity has helped me have more experience for my CV or for interviews when I leave school.</w:t>
            </w:r>
          </w:p>
        </w:tc>
        <w:tc>
          <w:tcPr>
            <w:tcW w:w="1984" w:type="dxa"/>
          </w:tcPr>
          <w:p w:rsidR="0047545D" w:rsidRDefault="0047545D" w:rsidP="007A4BDD">
            <w:r>
              <w:t>100%</w:t>
            </w:r>
          </w:p>
        </w:tc>
        <w:tc>
          <w:tcPr>
            <w:tcW w:w="3544" w:type="dxa"/>
          </w:tcPr>
          <w:p w:rsidR="0047545D" w:rsidRDefault="0047545D" w:rsidP="007A4BDD">
            <w:r>
              <w:t>0%</w:t>
            </w:r>
          </w:p>
        </w:tc>
      </w:tr>
      <w:tr w:rsidR="0047545D" w:rsidTr="0047545D">
        <w:tc>
          <w:tcPr>
            <w:tcW w:w="4957" w:type="dxa"/>
          </w:tcPr>
          <w:p w:rsidR="0047545D" w:rsidRPr="00AE53CD" w:rsidRDefault="0047545D" w:rsidP="007A4BDD">
            <w:pPr>
              <w:rPr>
                <w:i/>
              </w:rPr>
            </w:pPr>
            <w:r w:rsidRPr="00AE53CD">
              <w:rPr>
                <w:i/>
              </w:rPr>
              <w:t>I</w:t>
            </w:r>
            <w:r>
              <w:rPr>
                <w:i/>
              </w:rPr>
              <w:t xml:space="preserve"> have learned new fact, ideas or skills during the event.</w:t>
            </w:r>
          </w:p>
        </w:tc>
        <w:tc>
          <w:tcPr>
            <w:tcW w:w="1984" w:type="dxa"/>
          </w:tcPr>
          <w:p w:rsidR="0047545D" w:rsidRDefault="0047545D" w:rsidP="007A4BDD">
            <w:r>
              <w:t>100%</w:t>
            </w:r>
          </w:p>
        </w:tc>
        <w:tc>
          <w:tcPr>
            <w:tcW w:w="3544" w:type="dxa"/>
          </w:tcPr>
          <w:p w:rsidR="0047545D" w:rsidRDefault="0047545D" w:rsidP="007A4BDD">
            <w:r>
              <w:t>0%</w:t>
            </w:r>
          </w:p>
        </w:tc>
      </w:tr>
      <w:tr w:rsidR="0047545D" w:rsidTr="0047545D">
        <w:tc>
          <w:tcPr>
            <w:tcW w:w="10485" w:type="dxa"/>
            <w:gridSpan w:val="3"/>
          </w:tcPr>
          <w:p w:rsidR="0047545D" w:rsidRDefault="0047545D" w:rsidP="007A4BDD">
            <w:pPr>
              <w:rPr>
                <w:i/>
              </w:rPr>
            </w:pPr>
            <w:r>
              <w:rPr>
                <w:i/>
              </w:rPr>
              <w:t>What did you find most useful about the careers activity today?</w:t>
            </w:r>
          </w:p>
          <w:p w:rsidR="0047545D" w:rsidRDefault="0047545D" w:rsidP="007A4BD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Pupil voice:</w:t>
            </w:r>
          </w:p>
          <w:p w:rsidR="0047545D" w:rsidRDefault="0047545D" w:rsidP="007A4BDD"/>
          <w:p w:rsidR="0047545D" w:rsidRDefault="0047545D" w:rsidP="007A4BDD">
            <w:r>
              <w:t>“I really enjoyed learning about the different equipment medics use”</w:t>
            </w:r>
          </w:p>
          <w:p w:rsidR="0047545D" w:rsidRDefault="0047545D" w:rsidP="007A4BDD">
            <w:r>
              <w:t>“I enjoyed learning about all the different parts of the body”</w:t>
            </w:r>
          </w:p>
          <w:p w:rsidR="0047545D" w:rsidRDefault="0047545D" w:rsidP="007A4BDD">
            <w:r>
              <w:t>“I enjoyed learning how and why we take blood”</w:t>
            </w:r>
          </w:p>
          <w:p w:rsidR="0047545D" w:rsidRDefault="0047545D" w:rsidP="007A4BDD">
            <w:r>
              <w:t>“It was really interesting to find out how you take an ultrasound”</w:t>
            </w:r>
          </w:p>
          <w:p w:rsidR="0047545D" w:rsidRDefault="0047545D" w:rsidP="007A4BDD"/>
        </w:tc>
      </w:tr>
    </w:tbl>
    <w:p w:rsidR="0047545D" w:rsidRDefault="0047545D" w:rsidP="0047545D"/>
    <w:p w:rsidR="0047545D" w:rsidRDefault="0047545D" w:rsidP="0047545D">
      <w:pPr>
        <w:jc w:val="center"/>
        <w:rPr>
          <w:b/>
        </w:rPr>
      </w:pPr>
      <w:r w:rsidRPr="0021203C">
        <w:rPr>
          <w:b/>
        </w:rPr>
        <w:t>Thank you for taking the time to complete this survey. When finished, please hand back to your form tutor.</w:t>
      </w:r>
    </w:p>
    <w:p w:rsidR="00090288" w:rsidRPr="0047545D" w:rsidRDefault="00090288" w:rsidP="0047545D"/>
    <w:sectPr w:rsidR="00090288" w:rsidRPr="0047545D" w:rsidSect="0095193F">
      <w:headerReference w:type="default" r:id="rId8"/>
      <w:pgSz w:w="11900" w:h="16840"/>
      <w:pgMar w:top="2862" w:right="720" w:bottom="1985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117" w:rsidRDefault="00564117">
      <w:pPr>
        <w:spacing w:after="0"/>
      </w:pPr>
      <w:r>
        <w:separator/>
      </w:r>
    </w:p>
  </w:endnote>
  <w:endnote w:type="continuationSeparator" w:id="0">
    <w:p w:rsidR="00564117" w:rsidRDefault="00564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117" w:rsidRDefault="00564117">
      <w:pPr>
        <w:spacing w:after="0"/>
      </w:pPr>
      <w:r>
        <w:separator/>
      </w:r>
    </w:p>
  </w:footnote>
  <w:footnote w:type="continuationSeparator" w:id="0">
    <w:p w:rsidR="00564117" w:rsidRDefault="005641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D25" w:rsidRPr="00C654C8" w:rsidRDefault="00694B7F">
    <w:pPr>
      <w:pStyle w:val="Header"/>
      <w:rPr>
        <w:rFonts w:ascii="Arial" w:hAnsi="Arial" w:cs="Arial"/>
      </w:rPr>
    </w:pPr>
    <w:r w:rsidRPr="00C654C8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753D0AD8" wp14:editId="4F23DD75">
          <wp:simplePos x="0" y="0"/>
          <wp:positionH relativeFrom="page">
            <wp:posOffset>0</wp:posOffset>
          </wp:positionH>
          <wp:positionV relativeFrom="page">
            <wp:posOffset>66468</wp:posOffset>
          </wp:positionV>
          <wp:extent cx="7556500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ne:Dropbox: 1 WORK FOLDER:lcb stationery:LCB templatesFINAL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5C867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45D"/>
    <w:rsid w:val="000151E7"/>
    <w:rsid w:val="00044A6A"/>
    <w:rsid w:val="00060303"/>
    <w:rsid w:val="00090288"/>
    <w:rsid w:val="000925B4"/>
    <w:rsid w:val="000C29E4"/>
    <w:rsid w:val="000F1863"/>
    <w:rsid w:val="00114042"/>
    <w:rsid w:val="001605F1"/>
    <w:rsid w:val="001B2689"/>
    <w:rsid w:val="001F2EBE"/>
    <w:rsid w:val="00241D5A"/>
    <w:rsid w:val="002A4A10"/>
    <w:rsid w:val="00407055"/>
    <w:rsid w:val="0047545D"/>
    <w:rsid w:val="004E3349"/>
    <w:rsid w:val="00564117"/>
    <w:rsid w:val="005A3EF0"/>
    <w:rsid w:val="00694B7F"/>
    <w:rsid w:val="00694E52"/>
    <w:rsid w:val="00695AC5"/>
    <w:rsid w:val="006B4D25"/>
    <w:rsid w:val="006E509D"/>
    <w:rsid w:val="006F6927"/>
    <w:rsid w:val="007F249B"/>
    <w:rsid w:val="00845916"/>
    <w:rsid w:val="00845E09"/>
    <w:rsid w:val="008639F2"/>
    <w:rsid w:val="00921F92"/>
    <w:rsid w:val="0094163F"/>
    <w:rsid w:val="0095193F"/>
    <w:rsid w:val="009C2BB6"/>
    <w:rsid w:val="009D4A24"/>
    <w:rsid w:val="009E70B4"/>
    <w:rsid w:val="00B052D1"/>
    <w:rsid w:val="00B07378"/>
    <w:rsid w:val="00BB0914"/>
    <w:rsid w:val="00C13C6B"/>
    <w:rsid w:val="00C159DC"/>
    <w:rsid w:val="00C31970"/>
    <w:rsid w:val="00C654C8"/>
    <w:rsid w:val="00C8365C"/>
    <w:rsid w:val="00C8781E"/>
    <w:rsid w:val="00CC53FB"/>
    <w:rsid w:val="00D83712"/>
    <w:rsid w:val="00EB0020"/>
    <w:rsid w:val="00EC0409"/>
    <w:rsid w:val="00F2429D"/>
    <w:rsid w:val="00F32D14"/>
    <w:rsid w:val="00F627A7"/>
    <w:rsid w:val="00FD6C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91BE83"/>
  <w15:docId w15:val="{5C115836-AB3C-4270-BB45-7FCA1D20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545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D25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B4D25"/>
  </w:style>
  <w:style w:type="paragraph" w:styleId="Footer">
    <w:name w:val="footer"/>
    <w:basedOn w:val="Normal"/>
    <w:link w:val="FooterChar"/>
    <w:uiPriority w:val="99"/>
    <w:unhideWhenUsed/>
    <w:rsid w:val="006B4D25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B4D25"/>
  </w:style>
  <w:style w:type="table" w:styleId="TableGrid">
    <w:name w:val="Table Grid"/>
    <w:basedOn w:val="TableNormal"/>
    <w:uiPriority w:val="39"/>
    <w:rsid w:val="00C654C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9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TRB%20-%20SLT\Emma%20Gibbard\Careers\DTRB%20Careers%20Surve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DA39E-8896-4A6B-A520-F65919A9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DTRB Careers Survey</Template>
  <TotalTime>2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Gibbard</dc:creator>
  <cp:keywords/>
  <cp:lastModifiedBy>Emma Gibbard</cp:lastModifiedBy>
  <cp:revision>1</cp:revision>
  <dcterms:created xsi:type="dcterms:W3CDTF">2020-02-12T08:34:00Z</dcterms:created>
  <dcterms:modified xsi:type="dcterms:W3CDTF">2020-02-12T08:36:00Z</dcterms:modified>
</cp:coreProperties>
</file>